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5965" w14:textId="74DA35B8" w:rsidR="00E426E8" w:rsidRPr="00BA3488" w:rsidRDefault="00D030B4" w:rsidP="00E133A9">
      <w:pPr>
        <w:spacing w:before="240" w:after="0" w:line="264" w:lineRule="auto"/>
        <w:rPr>
          <w:rFonts w:ascii="Segoe UI" w:hAnsi="Segoe UI" w:cs="Segoe UI"/>
          <w:b/>
          <w:sz w:val="32"/>
          <w:szCs w:val="32"/>
          <w:lang w:val="en-GB"/>
        </w:rPr>
      </w:pPr>
      <w:r>
        <w:rPr>
          <w:rFonts w:ascii="Segoe UI" w:hAnsi="Segoe UI" w:cs="Segoe UI"/>
          <w:b/>
          <w:noProof/>
          <w:color w:val="9BBB59" w:themeColor="accent3"/>
          <w:sz w:val="48"/>
          <w:szCs w:val="48"/>
          <w:lang w:eastAsia="de-DE"/>
        </w:rPr>
        <w:drawing>
          <wp:anchor distT="0" distB="0" distL="114300" distR="114300" simplePos="0" relativeHeight="251658240" behindDoc="0" locked="0" layoutInCell="1" allowOverlap="1" wp14:anchorId="190C5289" wp14:editId="375B5A7D">
            <wp:simplePos x="0" y="0"/>
            <wp:positionH relativeFrom="column">
              <wp:posOffset>4642279</wp:posOffset>
            </wp:positionH>
            <wp:positionV relativeFrom="paragraph">
              <wp:posOffset>163195</wp:posOffset>
            </wp:positionV>
            <wp:extent cx="1415035" cy="1440000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ca-Deli_transp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03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6E8" w:rsidRPr="00BA3488">
        <w:rPr>
          <w:rFonts w:ascii="Segoe UI" w:hAnsi="Segoe UI" w:cs="Segoe UI"/>
          <w:b/>
          <w:sz w:val="32"/>
          <w:szCs w:val="32"/>
          <w:lang w:val="en-GB"/>
        </w:rPr>
        <w:t xml:space="preserve">Application for the </w:t>
      </w:r>
    </w:p>
    <w:p w14:paraId="490A2A74" w14:textId="3D5F2417" w:rsidR="00EE7744" w:rsidRPr="007211DA" w:rsidRDefault="00E426E8" w:rsidP="007147C2">
      <w:pPr>
        <w:spacing w:before="240" w:after="240" w:line="264" w:lineRule="auto"/>
        <w:rPr>
          <w:rFonts w:ascii="Segoe UI" w:hAnsi="Segoe UI" w:cs="Segoe UI"/>
          <w:b/>
          <w:color w:val="6D8711"/>
          <w:sz w:val="48"/>
          <w:szCs w:val="48"/>
          <w:lang w:val="en-GB"/>
        </w:rPr>
      </w:pPr>
      <w:r w:rsidRPr="007211DA">
        <w:rPr>
          <w:rFonts w:ascii="Segoe UI" w:hAnsi="Segoe UI" w:cs="Segoe UI"/>
          <w:b/>
          <w:color w:val="6D8711"/>
          <w:sz w:val="48"/>
          <w:szCs w:val="48"/>
          <w:lang w:val="en-GB"/>
        </w:rPr>
        <w:t>Arca-Deli Award 202</w:t>
      </w:r>
      <w:r w:rsidR="00A941AE">
        <w:rPr>
          <w:rFonts w:ascii="Segoe UI" w:hAnsi="Segoe UI" w:cs="Segoe UI"/>
          <w:b/>
          <w:color w:val="6D8711"/>
          <w:sz w:val="48"/>
          <w:szCs w:val="48"/>
          <w:lang w:val="en-GB"/>
        </w:rPr>
        <w:t>6</w:t>
      </w:r>
      <w:r w:rsidRPr="007211DA">
        <w:rPr>
          <w:rFonts w:ascii="Segoe UI" w:hAnsi="Segoe UI" w:cs="Segoe UI"/>
          <w:b/>
          <w:color w:val="6D8711"/>
          <w:sz w:val="48"/>
          <w:szCs w:val="48"/>
          <w:lang w:val="en-GB"/>
        </w:rPr>
        <w:t xml:space="preserve"> </w:t>
      </w:r>
    </w:p>
    <w:p w14:paraId="64116D27" w14:textId="50F3D599" w:rsidR="00EE7744" w:rsidRDefault="00BA3488" w:rsidP="00EE7744">
      <w:pPr>
        <w:spacing w:after="0" w:line="264" w:lineRule="auto"/>
        <w:rPr>
          <w:rFonts w:ascii="Segoe UI" w:hAnsi="Segoe UI" w:cs="Segoe UI"/>
          <w:sz w:val="32"/>
          <w:szCs w:val="32"/>
          <w:lang w:val="en-GB"/>
        </w:rPr>
      </w:pPr>
      <w:r w:rsidRPr="007147C2">
        <w:rPr>
          <w:rFonts w:ascii="Segoe UI" w:hAnsi="Segoe UI" w:cs="Segoe UI"/>
          <w:sz w:val="32"/>
          <w:szCs w:val="32"/>
          <w:lang w:val="en-GB"/>
        </w:rPr>
        <w:t xml:space="preserve">Information and </w:t>
      </w:r>
      <w:r w:rsidR="00E426E8" w:rsidRPr="007147C2">
        <w:rPr>
          <w:rFonts w:ascii="Segoe UI" w:hAnsi="Segoe UI" w:cs="Segoe UI"/>
          <w:sz w:val="32"/>
          <w:szCs w:val="32"/>
          <w:lang w:val="en-GB"/>
        </w:rPr>
        <w:t>Declaration</w:t>
      </w:r>
      <w:r w:rsidRPr="007147C2">
        <w:rPr>
          <w:rFonts w:ascii="Segoe UI" w:hAnsi="Segoe UI" w:cs="Segoe UI"/>
          <w:sz w:val="32"/>
          <w:szCs w:val="32"/>
          <w:lang w:val="en-GB"/>
        </w:rPr>
        <w:t xml:space="preserve"> Sheet</w:t>
      </w:r>
    </w:p>
    <w:p w14:paraId="35562ECA" w14:textId="77777777" w:rsidR="00B13877" w:rsidRPr="00B13877" w:rsidRDefault="00B13877" w:rsidP="00EE7744">
      <w:pPr>
        <w:spacing w:after="0" w:line="264" w:lineRule="auto"/>
        <w:rPr>
          <w:rFonts w:ascii="Segoe UI" w:hAnsi="Segoe UI" w:cs="Segoe UI"/>
          <w:lang w:val="en-GB"/>
        </w:rPr>
      </w:pPr>
    </w:p>
    <w:p w14:paraId="2383714B" w14:textId="26AE7765" w:rsidR="009133FD" w:rsidRPr="007147C2" w:rsidRDefault="00E133A9" w:rsidP="00B13877">
      <w:pPr>
        <w:spacing w:after="120" w:line="264" w:lineRule="auto"/>
        <w:rPr>
          <w:rFonts w:ascii="Segoe UI" w:hAnsi="Segoe UI" w:cs="Segoe UI"/>
          <w:sz w:val="24"/>
          <w:szCs w:val="24"/>
          <w:lang w:val="en-GB"/>
        </w:rPr>
      </w:pPr>
      <w:r>
        <w:rPr>
          <w:rFonts w:ascii="Segoe UI" w:hAnsi="Segoe UI" w:cs="Segoe UI"/>
          <w:sz w:val="24"/>
          <w:szCs w:val="24"/>
          <w:lang w:val="en-GB"/>
        </w:rPr>
        <w:t xml:space="preserve">I </w:t>
      </w:r>
      <w:r w:rsidR="00580336">
        <w:rPr>
          <w:rFonts w:ascii="Segoe UI" w:hAnsi="Segoe UI" w:cs="Segoe UI"/>
          <w:sz w:val="24"/>
          <w:szCs w:val="24"/>
          <w:lang w:val="en-GB"/>
        </w:rPr>
        <w:t>hereby</w:t>
      </w:r>
      <w:r>
        <w:rPr>
          <w:rFonts w:ascii="Segoe UI" w:hAnsi="Segoe UI" w:cs="Segoe UI"/>
          <w:sz w:val="24"/>
          <w:szCs w:val="24"/>
          <w:lang w:val="en-GB"/>
        </w:rPr>
        <w:t xml:space="preserve"> apply for the Arca-Deli Award 202</w:t>
      </w:r>
      <w:r w:rsidR="00A941AE">
        <w:rPr>
          <w:rFonts w:ascii="Segoe UI" w:hAnsi="Segoe UI" w:cs="Segoe UI"/>
          <w:sz w:val="24"/>
          <w:szCs w:val="24"/>
          <w:lang w:val="en-GB"/>
        </w:rPr>
        <w:t>6</w:t>
      </w:r>
      <w:r>
        <w:rPr>
          <w:rFonts w:ascii="Segoe UI" w:hAnsi="Segoe UI" w:cs="Segoe UI"/>
          <w:sz w:val="24"/>
          <w:szCs w:val="24"/>
          <w:lang w:val="en-GB"/>
        </w:rPr>
        <w:t>:</w:t>
      </w:r>
    </w:p>
    <w:tbl>
      <w:tblPr>
        <w:tblStyle w:val="Tabellenraster"/>
        <w:tblW w:w="10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3175"/>
        <w:gridCol w:w="624"/>
        <w:gridCol w:w="1701"/>
        <w:gridCol w:w="3175"/>
      </w:tblGrid>
      <w:tr w:rsidR="00536ADB" w:rsidRPr="00566598" w14:paraId="043FE1EA" w14:textId="77777777" w:rsidTr="00536ADB">
        <w:tc>
          <w:tcPr>
            <w:tcW w:w="1361" w:type="dxa"/>
            <w:vAlign w:val="center"/>
          </w:tcPr>
          <w:p w14:paraId="37FA7344" w14:textId="2BBBDCF9" w:rsidR="00536ADB" w:rsidRPr="00566598" w:rsidRDefault="00536ADB" w:rsidP="007147C2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 w:rsidRPr="00566598">
              <w:rPr>
                <w:rFonts w:ascii="Segoe UI" w:hAnsi="Segoe UI" w:cs="Segoe UI"/>
                <w:lang w:val="en-GB"/>
              </w:rPr>
              <w:t>Given name</w:t>
            </w:r>
          </w:p>
        </w:tc>
        <w:tc>
          <w:tcPr>
            <w:tcW w:w="317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798D65D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529B9B60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1701" w:type="dxa"/>
            <w:vAlign w:val="center"/>
          </w:tcPr>
          <w:p w14:paraId="5D6477AA" w14:textId="1C3875BA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Farm/Company</w:t>
            </w:r>
          </w:p>
        </w:tc>
        <w:tc>
          <w:tcPr>
            <w:tcW w:w="317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E24C901" w14:textId="25B47929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</w:tr>
      <w:tr w:rsidR="00536ADB" w:rsidRPr="00566598" w14:paraId="4070E590" w14:textId="77777777" w:rsidTr="00536ADB">
        <w:tc>
          <w:tcPr>
            <w:tcW w:w="1361" w:type="dxa"/>
            <w:vAlign w:val="center"/>
          </w:tcPr>
          <w:p w14:paraId="1C60B666" w14:textId="2557238C" w:rsidR="00536ADB" w:rsidRPr="00566598" w:rsidRDefault="00536ADB" w:rsidP="007147C2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Surname</w:t>
            </w:r>
          </w:p>
        </w:tc>
        <w:tc>
          <w:tcPr>
            <w:tcW w:w="317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5422DC9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16E363D8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1701" w:type="dxa"/>
            <w:vAlign w:val="center"/>
          </w:tcPr>
          <w:p w14:paraId="2C7A178F" w14:textId="6714FA9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Address</w:t>
            </w:r>
            <w:proofErr w:type="spellEnd"/>
          </w:p>
        </w:tc>
        <w:tc>
          <w:tcPr>
            <w:tcW w:w="317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2E6845E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</w:tr>
      <w:tr w:rsidR="00536ADB" w:rsidRPr="00566598" w14:paraId="41C17C09" w14:textId="77777777" w:rsidTr="00536ADB">
        <w:tc>
          <w:tcPr>
            <w:tcW w:w="1361" w:type="dxa"/>
            <w:vAlign w:val="center"/>
          </w:tcPr>
          <w:p w14:paraId="5F1C92FA" w14:textId="2C876BCB" w:rsidR="00536ADB" w:rsidRPr="00566598" w:rsidRDefault="00536ADB" w:rsidP="007147C2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e-mail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63F7961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60B926DA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1701" w:type="dxa"/>
            <w:vAlign w:val="center"/>
          </w:tcPr>
          <w:p w14:paraId="2C20620B" w14:textId="4EE466DA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Postal Code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15E17BC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</w:tr>
      <w:tr w:rsidR="00536ADB" w:rsidRPr="00566598" w14:paraId="2AFC9BCA" w14:textId="77777777" w:rsidTr="00536ADB">
        <w:tc>
          <w:tcPr>
            <w:tcW w:w="1361" w:type="dxa"/>
            <w:vAlign w:val="center"/>
          </w:tcPr>
          <w:p w14:paraId="5669A7EA" w14:textId="10F2DB14" w:rsidR="00536ADB" w:rsidRPr="00566598" w:rsidRDefault="00536ADB" w:rsidP="007147C2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Phone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E5B99E5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39046EF8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1701" w:type="dxa"/>
            <w:vAlign w:val="center"/>
          </w:tcPr>
          <w:p w14:paraId="0B2BB086" w14:textId="68D93FF9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City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61FBF5A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</w:tr>
      <w:tr w:rsidR="00536ADB" w:rsidRPr="00566598" w14:paraId="6BDD756B" w14:textId="77777777" w:rsidTr="00536ADB">
        <w:tc>
          <w:tcPr>
            <w:tcW w:w="1361" w:type="dxa"/>
            <w:vAlign w:val="center"/>
          </w:tcPr>
          <w:p w14:paraId="7BB8FF25" w14:textId="1DE74241" w:rsidR="00536ADB" w:rsidRPr="00566598" w:rsidRDefault="00536ADB" w:rsidP="007147C2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Website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321317F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01B81772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  <w:tc>
          <w:tcPr>
            <w:tcW w:w="1701" w:type="dxa"/>
            <w:vAlign w:val="center"/>
          </w:tcPr>
          <w:p w14:paraId="2B747CC6" w14:textId="40AB722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Country</w:t>
            </w:r>
          </w:p>
        </w:tc>
        <w:tc>
          <w:tcPr>
            <w:tcW w:w="31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EE39525" w14:textId="77777777" w:rsidR="00536ADB" w:rsidRPr="00566598" w:rsidRDefault="00536ADB" w:rsidP="009133FD">
            <w:pPr>
              <w:spacing w:line="264" w:lineRule="auto"/>
              <w:rPr>
                <w:rFonts w:ascii="Segoe UI" w:hAnsi="Segoe UI" w:cs="Segoe UI"/>
              </w:rPr>
            </w:pPr>
          </w:p>
        </w:tc>
      </w:tr>
    </w:tbl>
    <w:p w14:paraId="3302ABF5" w14:textId="77777777" w:rsidR="00EF79FB" w:rsidRPr="00566598" w:rsidRDefault="00EF79FB" w:rsidP="00054D6D">
      <w:pPr>
        <w:spacing w:after="120"/>
        <w:rPr>
          <w:rFonts w:ascii="Segoe UI" w:hAnsi="Segoe UI" w:cs="Segoe U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843"/>
        <w:gridCol w:w="3089"/>
      </w:tblGrid>
      <w:tr w:rsidR="00003538" w:rsidRPr="00566598" w14:paraId="110764B3" w14:textId="3ED686C9" w:rsidTr="00037441">
        <w:tc>
          <w:tcPr>
            <w:tcW w:w="5103" w:type="dxa"/>
            <w:vAlign w:val="center"/>
          </w:tcPr>
          <w:p w14:paraId="607B9E67" w14:textId="26047B08" w:rsidR="00003538" w:rsidRPr="00566598" w:rsidRDefault="00003538" w:rsidP="0000353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Are you registered o</w:t>
            </w:r>
            <w:r w:rsidRPr="00566598">
              <w:rPr>
                <w:rFonts w:ascii="Segoe UI" w:hAnsi="Segoe UI" w:cs="Segoe UI"/>
                <w:lang w:val="en-GB"/>
              </w:rPr>
              <w:t>n Arca-Net?</w:t>
            </w:r>
          </w:p>
        </w:tc>
        <w:tc>
          <w:tcPr>
            <w:tcW w:w="1843" w:type="dxa"/>
            <w:vAlign w:val="center"/>
          </w:tcPr>
          <w:p w14:paraId="0178C417" w14:textId="5D1C65BE" w:rsidR="00003538" w:rsidRPr="00566598" w:rsidRDefault="00917366" w:rsidP="0000353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sdt>
              <w:sdtPr>
                <w:rPr>
                  <w:rFonts w:ascii="Segoe UI" w:hAnsi="Segoe UI" w:cs="Segoe UI"/>
                  <w:lang w:val="en-GB"/>
                </w:rPr>
                <w:id w:val="-34054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538" w:rsidRPr="00566598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003538" w:rsidRPr="00566598">
              <w:rPr>
                <w:rFonts w:ascii="Segoe UI" w:hAnsi="Segoe UI" w:cs="Segoe UI"/>
                <w:lang w:val="en-GB"/>
              </w:rPr>
              <w:t xml:space="preserve">  Yes</w:t>
            </w:r>
          </w:p>
        </w:tc>
        <w:tc>
          <w:tcPr>
            <w:tcW w:w="3089" w:type="dxa"/>
          </w:tcPr>
          <w:p w14:paraId="46FDAB6E" w14:textId="123F21F0" w:rsidR="00003538" w:rsidRPr="00566598" w:rsidRDefault="00917366" w:rsidP="0000353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sdt>
              <w:sdtPr>
                <w:rPr>
                  <w:rFonts w:ascii="Segoe UI" w:hAnsi="Segoe UI" w:cs="Segoe UI"/>
                  <w:lang w:val="en-GB"/>
                </w:rPr>
                <w:id w:val="101911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538" w:rsidRPr="00566598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003538">
              <w:rPr>
                <w:rFonts w:ascii="Segoe UI" w:hAnsi="Segoe UI" w:cs="Segoe UI"/>
                <w:lang w:val="en-GB"/>
              </w:rPr>
              <w:t xml:space="preserve">  No</w:t>
            </w:r>
          </w:p>
        </w:tc>
      </w:tr>
      <w:tr w:rsidR="007211DA" w:rsidRPr="00A941AE" w14:paraId="50020E46" w14:textId="0CA66FB5" w:rsidTr="0074747F">
        <w:tc>
          <w:tcPr>
            <w:tcW w:w="10035" w:type="dxa"/>
            <w:gridSpan w:val="3"/>
            <w:tcBorders>
              <w:bottom w:val="single" w:sz="4" w:space="0" w:color="A6A6A6" w:themeColor="background1" w:themeShade="A6"/>
            </w:tcBorders>
            <w:vAlign w:val="center"/>
          </w:tcPr>
          <w:p w14:paraId="681836F0" w14:textId="5514F45A" w:rsidR="007211DA" w:rsidRPr="00566598" w:rsidRDefault="00E133A9" w:rsidP="00E133A9">
            <w:pPr>
              <w:spacing w:before="120" w:line="264" w:lineRule="auto"/>
              <w:rPr>
                <w:rFonts w:ascii="Segoe UI" w:hAnsi="Segoe UI" w:cs="Segoe UI"/>
                <w:lang w:val="en-GB"/>
              </w:rPr>
            </w:pPr>
            <w:r w:rsidRPr="00E133A9">
              <w:rPr>
                <w:rFonts w:ascii="Segoe UI" w:hAnsi="Segoe UI" w:cs="Segoe UI"/>
                <w:lang w:val="en-GB"/>
              </w:rPr>
              <w:t>Name and t</w:t>
            </w:r>
            <w:r>
              <w:rPr>
                <w:rFonts w:ascii="Segoe UI" w:hAnsi="Segoe UI" w:cs="Segoe UI"/>
                <w:lang w:val="en-GB"/>
              </w:rPr>
              <w:t>ype</w:t>
            </w:r>
            <w:r w:rsidR="007211DA" w:rsidRPr="00566598">
              <w:rPr>
                <w:rFonts w:ascii="Segoe UI" w:hAnsi="Segoe UI" w:cs="Segoe UI"/>
                <w:lang w:val="en-GB"/>
              </w:rPr>
              <w:t xml:space="preserve"> of product </w:t>
            </w:r>
            <w:proofErr w:type="gramStart"/>
            <w:r w:rsidR="007211DA" w:rsidRPr="00566598">
              <w:rPr>
                <w:rFonts w:ascii="Segoe UI" w:hAnsi="Segoe UI" w:cs="Segoe UI"/>
                <w:lang w:val="en-GB"/>
              </w:rPr>
              <w:t>submitted</w:t>
            </w:r>
            <w:proofErr w:type="gramEnd"/>
            <w:r w:rsidR="007211DA" w:rsidRPr="00566598">
              <w:rPr>
                <w:rFonts w:ascii="Segoe UI" w:hAnsi="Segoe UI" w:cs="Segoe UI"/>
                <w:lang w:val="en-GB"/>
              </w:rPr>
              <w:t xml:space="preserve"> or service</w:t>
            </w:r>
            <w:r>
              <w:rPr>
                <w:rFonts w:ascii="Segoe UI" w:hAnsi="Segoe UI" w:cs="Segoe UI"/>
                <w:lang w:val="en-GB"/>
              </w:rPr>
              <w:t xml:space="preserve"> offered</w:t>
            </w:r>
            <w:r w:rsidR="007211DA">
              <w:rPr>
                <w:rFonts w:ascii="Segoe UI" w:hAnsi="Segoe UI" w:cs="Segoe UI"/>
                <w:lang w:val="en-GB"/>
              </w:rPr>
              <w:t xml:space="preserve"> </w:t>
            </w:r>
            <w:r w:rsidR="007211DA" w:rsidRPr="00566598">
              <w:rPr>
                <w:rFonts w:ascii="Segoe UI" w:hAnsi="Segoe UI" w:cs="Segoe UI"/>
                <w:lang w:val="en-GB"/>
              </w:rPr>
              <w:t xml:space="preserve">(e.g. cheese, grazing project, </w:t>
            </w:r>
            <w:r w:rsidR="00054D6D">
              <w:rPr>
                <w:rFonts w:ascii="Segoe UI" w:hAnsi="Segoe UI" w:cs="Segoe UI"/>
                <w:lang w:val="en-GB"/>
              </w:rPr>
              <w:t>bag</w:t>
            </w:r>
            <w:r w:rsidR="006A3E46">
              <w:rPr>
                <w:rFonts w:ascii="Segoe UI" w:hAnsi="Segoe UI" w:cs="Segoe UI"/>
                <w:lang w:val="en-GB"/>
              </w:rPr>
              <w:t xml:space="preserve">, </w:t>
            </w:r>
            <w:r w:rsidR="007211DA" w:rsidRPr="00566598">
              <w:rPr>
                <w:rFonts w:ascii="Segoe UI" w:hAnsi="Segoe UI" w:cs="Segoe UI"/>
                <w:lang w:val="en-GB"/>
              </w:rPr>
              <w:t>...</w:t>
            </w:r>
            <w:r w:rsidR="0023471B">
              <w:rPr>
                <w:rFonts w:ascii="Segoe UI" w:hAnsi="Segoe UI" w:cs="Segoe UI"/>
                <w:lang w:val="en-GB"/>
              </w:rPr>
              <w:t>)</w:t>
            </w:r>
          </w:p>
        </w:tc>
      </w:tr>
      <w:tr w:rsidR="00BA3488" w:rsidRPr="00A941AE" w14:paraId="24BCAFA2" w14:textId="04007A45" w:rsidTr="0074747F">
        <w:tc>
          <w:tcPr>
            <w:tcW w:w="1003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A5B073" w14:textId="4D6C5A89" w:rsidR="00BA3488" w:rsidRDefault="00BA3488" w:rsidP="009133FD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  <w:p w14:paraId="50DA0B97" w14:textId="77777777" w:rsidR="00E133A9" w:rsidRDefault="00E133A9" w:rsidP="009133FD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  <w:p w14:paraId="215F5DD1" w14:textId="42F85A1C" w:rsidR="00E133A9" w:rsidRPr="007211DA" w:rsidRDefault="00E133A9" w:rsidP="009133FD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</w:tc>
      </w:tr>
    </w:tbl>
    <w:p w14:paraId="40A1DFC3" w14:textId="472FFFB3" w:rsidR="009133FD" w:rsidRDefault="009133FD" w:rsidP="00EE7744">
      <w:pPr>
        <w:spacing w:after="0" w:line="264" w:lineRule="auto"/>
        <w:rPr>
          <w:rFonts w:ascii="Segoe UI" w:hAnsi="Segoe UI" w:cs="Segoe UI"/>
          <w:lang w:val="en-GB"/>
        </w:rPr>
      </w:pPr>
    </w:p>
    <w:p w14:paraId="56FB8078" w14:textId="4D969C18" w:rsidR="00CA7BB8" w:rsidRPr="00E133A9" w:rsidRDefault="00E133A9" w:rsidP="00E133A9">
      <w:pPr>
        <w:spacing w:after="0" w:line="264" w:lineRule="auto"/>
        <w:jc w:val="both"/>
        <w:rPr>
          <w:rFonts w:ascii="Segoe UI" w:hAnsi="Segoe UI" w:cs="Segoe UI"/>
          <w:i/>
          <w:lang w:val="en-GB"/>
        </w:rPr>
      </w:pPr>
      <w:r w:rsidRPr="00536ADB">
        <w:rPr>
          <w:rFonts w:ascii="Segoe UI" w:hAnsi="Segoe UI" w:cs="Segoe UI"/>
          <w:b/>
          <w:i/>
          <w:lang w:val="en-GB"/>
        </w:rPr>
        <w:t>Please note:</w:t>
      </w:r>
      <w:r w:rsidRPr="00536ADB">
        <w:rPr>
          <w:rFonts w:ascii="Segoe UI" w:hAnsi="Segoe UI" w:cs="Segoe UI"/>
          <w:i/>
          <w:lang w:val="en-GB"/>
        </w:rPr>
        <w:t xml:space="preserve"> A product can only be entered for the Arca-Deli Award once, reapplication in subsequent years is excluded.</w:t>
      </w:r>
      <w:r>
        <w:rPr>
          <w:rFonts w:ascii="Segoe UI" w:hAnsi="Segoe UI" w:cs="Segoe UI"/>
          <w:i/>
          <w:lang w:val="en-GB"/>
        </w:rPr>
        <w:t xml:space="preserve"> </w:t>
      </w:r>
    </w:p>
    <w:p w14:paraId="7AAD6DFF" w14:textId="77777777" w:rsidR="00CA7BB8" w:rsidRPr="00CA7BB8" w:rsidRDefault="00CA7BB8" w:rsidP="00CA7BB8">
      <w:pPr>
        <w:spacing w:after="0" w:line="264" w:lineRule="auto"/>
        <w:rPr>
          <w:rFonts w:ascii="Segoe UI" w:hAnsi="Segoe UI" w:cs="Segoe UI"/>
          <w:lang w:val="en-GB"/>
        </w:rPr>
      </w:pPr>
    </w:p>
    <w:p w14:paraId="6EF6FCD6" w14:textId="707B00C4" w:rsidR="00CA7BB8" w:rsidRDefault="00CA7BB8" w:rsidP="00CA7BB8">
      <w:pPr>
        <w:spacing w:after="0" w:line="264" w:lineRule="auto"/>
        <w:rPr>
          <w:rFonts w:ascii="Segoe UI" w:hAnsi="Segoe UI" w:cs="Segoe UI"/>
          <w:lang w:val="en-GB"/>
        </w:rPr>
      </w:pPr>
      <w:r w:rsidRPr="00CA7BB8">
        <w:rPr>
          <w:rFonts w:ascii="Segoe UI" w:hAnsi="Segoe UI" w:cs="Segoe UI"/>
          <w:lang w:val="en-GB"/>
        </w:rPr>
        <w:t xml:space="preserve">Please provide further details that can be used for publication (e.g. newsletter, </w:t>
      </w:r>
      <w:r w:rsidR="00E133A9">
        <w:rPr>
          <w:rFonts w:ascii="Segoe UI" w:hAnsi="Segoe UI" w:cs="Segoe UI"/>
          <w:lang w:val="en-GB"/>
        </w:rPr>
        <w:t xml:space="preserve">website, </w:t>
      </w:r>
      <w:r w:rsidRPr="00CA7BB8">
        <w:rPr>
          <w:rFonts w:ascii="Segoe UI" w:hAnsi="Segoe UI" w:cs="Segoe UI"/>
          <w:lang w:val="en-GB"/>
        </w:rPr>
        <w:t xml:space="preserve">social media). </w:t>
      </w:r>
    </w:p>
    <w:p w14:paraId="376F7687" w14:textId="77777777" w:rsidR="00CA7BB8" w:rsidRPr="00CA7BB8" w:rsidRDefault="00CA7BB8" w:rsidP="00CA7BB8">
      <w:pPr>
        <w:spacing w:after="0" w:line="264" w:lineRule="auto"/>
        <w:rPr>
          <w:rFonts w:ascii="Segoe UI" w:hAnsi="Segoe UI" w:cs="Segoe UI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0082"/>
      </w:tblGrid>
      <w:tr w:rsidR="00CA7BB8" w:rsidRPr="00A941AE" w14:paraId="2F942417" w14:textId="77777777" w:rsidTr="00CA7BB8">
        <w:tc>
          <w:tcPr>
            <w:tcW w:w="10082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69F1276" w14:textId="11C3E114" w:rsidR="00CA7BB8" w:rsidRDefault="00CA7BB8" w:rsidP="00CA7BB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Detailed description of product</w:t>
            </w:r>
            <w:r w:rsidR="0074747F">
              <w:rPr>
                <w:rFonts w:ascii="Segoe UI" w:hAnsi="Segoe UI" w:cs="Segoe UI"/>
                <w:lang w:val="en-GB"/>
              </w:rPr>
              <w:t>/service</w:t>
            </w:r>
          </w:p>
        </w:tc>
      </w:tr>
      <w:tr w:rsidR="00CA7BB8" w:rsidRPr="00A941AE" w14:paraId="70C1D49E" w14:textId="77777777" w:rsidTr="00CA7BB8">
        <w:trPr>
          <w:trHeight w:val="3629"/>
        </w:trPr>
        <w:tc>
          <w:tcPr>
            <w:tcW w:w="10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395D6C" w14:textId="77777777" w:rsidR="00CA7BB8" w:rsidRDefault="00CA7BB8" w:rsidP="00CA7BB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</w:tc>
      </w:tr>
    </w:tbl>
    <w:p w14:paraId="51F3AEA4" w14:textId="77777777" w:rsidR="00E133A9" w:rsidRPr="0074747F" w:rsidRDefault="00E133A9" w:rsidP="00003538">
      <w:pPr>
        <w:spacing w:after="0" w:line="120" w:lineRule="auto"/>
        <w:rPr>
          <w:lang w:val="en-GB"/>
        </w:rPr>
      </w:pP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  <w:r w:rsidRPr="0074747F">
        <w:rPr>
          <w:lang w:val="en-GB"/>
        </w:rPr>
        <w:tab/>
      </w:r>
    </w:p>
    <w:p w14:paraId="7D94A344" w14:textId="0B3B3958" w:rsidR="00E133A9" w:rsidRDefault="0074747F" w:rsidP="00E133A9">
      <w:pPr>
        <w:spacing w:after="0"/>
        <w:ind w:left="7371" w:firstLine="567"/>
      </w:pPr>
      <w:r w:rsidRPr="00A941AE">
        <w:rPr>
          <w:i/>
          <w:lang w:val="en-GB"/>
        </w:rPr>
        <w:t xml:space="preserve">    </w:t>
      </w:r>
      <w:proofErr w:type="spellStart"/>
      <w:r w:rsidR="00E133A9" w:rsidRPr="00E133A9">
        <w:rPr>
          <w:i/>
        </w:rPr>
        <w:t>continue</w:t>
      </w:r>
      <w:proofErr w:type="spellEnd"/>
      <w:r w:rsidR="00E133A9" w:rsidRPr="00E133A9">
        <w:rPr>
          <w:i/>
        </w:rPr>
        <w:t xml:space="preserve"> on </w:t>
      </w:r>
      <w:proofErr w:type="spellStart"/>
      <w:r w:rsidR="00E133A9" w:rsidRPr="00E133A9">
        <w:rPr>
          <w:i/>
        </w:rPr>
        <w:t>page</w:t>
      </w:r>
      <w:proofErr w:type="spellEnd"/>
      <w:r w:rsidR="00E133A9" w:rsidRPr="00E133A9">
        <w:rPr>
          <w:i/>
        </w:rPr>
        <w:t xml:space="preserve"> 2</w:t>
      </w:r>
      <w:r w:rsidR="00E133A9">
        <w:t xml:space="preserve"> </w:t>
      </w:r>
      <w:r w:rsidR="00E133A9" w:rsidRPr="00E133A9">
        <w:rPr>
          <w:rFonts w:cstheme="minorHAnsi"/>
          <w:b/>
        </w:rPr>
        <w:t>→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0082"/>
      </w:tblGrid>
      <w:tr w:rsidR="00CA7BB8" w:rsidRPr="00A941AE" w14:paraId="36A19513" w14:textId="77777777" w:rsidTr="0074747F">
        <w:tc>
          <w:tcPr>
            <w:tcW w:w="10082" w:type="dxa"/>
            <w:tcBorders>
              <w:top w:val="nil"/>
              <w:bottom w:val="single" w:sz="4" w:space="0" w:color="A6A6A6" w:themeColor="background1" w:themeShade="A6"/>
            </w:tcBorders>
            <w:vAlign w:val="center"/>
          </w:tcPr>
          <w:p w14:paraId="5706B02D" w14:textId="6599A779" w:rsidR="00CA7BB8" w:rsidRDefault="00CA7BB8" w:rsidP="00CA7BB8">
            <w:pPr>
              <w:spacing w:before="120"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lastRenderedPageBreak/>
              <w:t>Description of the livestock breed / plant variety</w:t>
            </w:r>
          </w:p>
        </w:tc>
      </w:tr>
      <w:tr w:rsidR="00CA7BB8" w:rsidRPr="00A941AE" w14:paraId="1F530FC2" w14:textId="77777777" w:rsidTr="00CA7BB8">
        <w:trPr>
          <w:trHeight w:val="3629"/>
        </w:trPr>
        <w:tc>
          <w:tcPr>
            <w:tcW w:w="10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E0D4DD" w14:textId="77777777" w:rsidR="00CA7BB8" w:rsidRDefault="00CA7BB8" w:rsidP="00CA7BB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</w:tc>
      </w:tr>
      <w:tr w:rsidR="00CA7BB8" w:rsidRPr="00A941AE" w14:paraId="4A136139" w14:textId="77777777" w:rsidTr="00CA7BB8">
        <w:tc>
          <w:tcPr>
            <w:tcW w:w="1008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090477D" w14:textId="0CE71C9A" w:rsidR="00CA7BB8" w:rsidRDefault="00CA7BB8" w:rsidP="00CA7BB8">
            <w:pPr>
              <w:spacing w:before="120" w:line="264" w:lineRule="auto"/>
              <w:rPr>
                <w:rFonts w:ascii="Segoe UI" w:hAnsi="Segoe UI" w:cs="Segoe UI"/>
                <w:lang w:val="en-GB"/>
              </w:rPr>
            </w:pPr>
            <w:r>
              <w:rPr>
                <w:rFonts w:ascii="Segoe UI" w:hAnsi="Segoe UI" w:cs="Segoe UI"/>
                <w:lang w:val="en-GB"/>
              </w:rPr>
              <w:t>Description of the farm/company</w:t>
            </w:r>
            <w:r w:rsidR="0074747F">
              <w:rPr>
                <w:rFonts w:ascii="Segoe UI" w:hAnsi="Segoe UI" w:cs="Segoe UI"/>
                <w:lang w:val="en-GB"/>
              </w:rPr>
              <w:t>/institution</w:t>
            </w:r>
          </w:p>
        </w:tc>
      </w:tr>
      <w:tr w:rsidR="00CA7BB8" w:rsidRPr="00A941AE" w14:paraId="766DBFB3" w14:textId="77777777" w:rsidTr="00CA7BB8">
        <w:trPr>
          <w:trHeight w:val="3629"/>
        </w:trPr>
        <w:tc>
          <w:tcPr>
            <w:tcW w:w="10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85A73D" w14:textId="77777777" w:rsidR="00CA7BB8" w:rsidRDefault="00CA7BB8" w:rsidP="00CA7BB8">
            <w:pPr>
              <w:spacing w:line="264" w:lineRule="auto"/>
              <w:rPr>
                <w:rFonts w:ascii="Segoe UI" w:hAnsi="Segoe UI" w:cs="Segoe UI"/>
                <w:lang w:val="en-GB"/>
              </w:rPr>
            </w:pPr>
          </w:p>
        </w:tc>
      </w:tr>
    </w:tbl>
    <w:p w14:paraId="44EA839B" w14:textId="77777777" w:rsidR="00E133A9" w:rsidRDefault="00E133A9" w:rsidP="00E133A9">
      <w:pPr>
        <w:spacing w:after="60" w:line="264" w:lineRule="auto"/>
        <w:rPr>
          <w:rFonts w:ascii="Segoe UI" w:hAnsi="Segoe UI" w:cs="Segoe UI"/>
          <w:lang w:val="en-GB"/>
        </w:rPr>
      </w:pPr>
    </w:p>
    <w:p w14:paraId="6B64B58F" w14:textId="48A033A8" w:rsidR="00E133A9" w:rsidRPr="00566598" w:rsidRDefault="00E133A9" w:rsidP="00E133A9">
      <w:pPr>
        <w:spacing w:after="60" w:line="264" w:lineRule="auto"/>
        <w:rPr>
          <w:rFonts w:ascii="Segoe UI" w:hAnsi="Segoe UI" w:cs="Segoe UI"/>
          <w:lang w:val="en-GB"/>
        </w:rPr>
      </w:pPr>
      <w:r w:rsidRPr="00566598">
        <w:rPr>
          <w:rFonts w:ascii="Segoe UI" w:hAnsi="Segoe UI" w:cs="Segoe UI"/>
          <w:lang w:val="en-GB"/>
        </w:rPr>
        <w:t>I hereby declare that my entry fulfils the following conditions:</w:t>
      </w:r>
    </w:p>
    <w:p w14:paraId="48682AAD" w14:textId="5CBCA441" w:rsidR="00E133A9" w:rsidRPr="00E133A9" w:rsidRDefault="00E133A9" w:rsidP="00E133A9">
      <w:pPr>
        <w:pStyle w:val="Listenabsatz"/>
        <w:numPr>
          <w:ilvl w:val="0"/>
          <w:numId w:val="3"/>
        </w:numPr>
        <w:spacing w:after="0" w:line="264" w:lineRule="auto"/>
        <w:ind w:left="426" w:hanging="284"/>
        <w:rPr>
          <w:rFonts w:ascii="Segoe UI" w:hAnsi="Segoe UI" w:cs="Segoe UI"/>
          <w:lang w:val="en-GB"/>
        </w:rPr>
      </w:pPr>
      <w:r w:rsidRPr="00054D6D">
        <w:rPr>
          <w:rFonts w:ascii="Segoe UI" w:hAnsi="Segoe UI" w:cs="Segoe UI"/>
          <w:lang w:val="en-GB"/>
        </w:rPr>
        <w:t>The livestock and/or cultivated plants belong to an autochthonous breed or variety of my </w:t>
      </w:r>
      <w:r w:rsidRPr="00E133A9">
        <w:rPr>
          <w:rFonts w:ascii="Segoe UI" w:hAnsi="Segoe UI" w:cs="Segoe UI"/>
          <w:lang w:val="en-GB"/>
        </w:rPr>
        <w:t>region</w:t>
      </w:r>
    </w:p>
    <w:p w14:paraId="5F3A1B31" w14:textId="77777777" w:rsidR="00E133A9" w:rsidRPr="00566598" w:rsidRDefault="00E133A9" w:rsidP="00E133A9">
      <w:pPr>
        <w:pStyle w:val="Listenabsatz"/>
        <w:numPr>
          <w:ilvl w:val="0"/>
          <w:numId w:val="3"/>
        </w:numPr>
        <w:spacing w:after="0" w:line="264" w:lineRule="auto"/>
        <w:ind w:left="426" w:hanging="284"/>
        <w:rPr>
          <w:rFonts w:ascii="Segoe UI" w:hAnsi="Segoe UI" w:cs="Segoe UI"/>
          <w:lang w:val="en-GB"/>
        </w:rPr>
      </w:pPr>
      <w:r w:rsidRPr="00566598">
        <w:rPr>
          <w:rFonts w:ascii="Segoe UI" w:hAnsi="Segoe UI" w:cs="Segoe UI"/>
          <w:lang w:val="en-GB"/>
        </w:rPr>
        <w:t>The production is local and not industrialised</w:t>
      </w:r>
    </w:p>
    <w:p w14:paraId="533219AA" w14:textId="77777777" w:rsidR="00E133A9" w:rsidRPr="00566598" w:rsidRDefault="00E133A9" w:rsidP="00E133A9">
      <w:pPr>
        <w:pStyle w:val="Listenabsatz"/>
        <w:numPr>
          <w:ilvl w:val="0"/>
          <w:numId w:val="3"/>
        </w:numPr>
        <w:spacing w:after="0" w:line="264" w:lineRule="auto"/>
        <w:ind w:left="426" w:hanging="284"/>
        <w:rPr>
          <w:rFonts w:ascii="Segoe UI" w:hAnsi="Segoe UI" w:cs="Segoe UI"/>
          <w:lang w:val="en-GB"/>
        </w:rPr>
      </w:pPr>
      <w:r>
        <w:rPr>
          <w:rFonts w:ascii="Segoe UI" w:hAnsi="Segoe UI" w:cs="Segoe UI"/>
          <w:lang w:val="en-GB"/>
        </w:rPr>
        <w:t>Livestock</w:t>
      </w:r>
      <w:r w:rsidRPr="00566598">
        <w:rPr>
          <w:rFonts w:ascii="Segoe UI" w:hAnsi="Segoe UI" w:cs="Segoe UI"/>
          <w:lang w:val="en-GB"/>
        </w:rPr>
        <w:t xml:space="preserve"> and/or </w:t>
      </w:r>
      <w:r>
        <w:rPr>
          <w:rFonts w:ascii="Segoe UI" w:hAnsi="Segoe UI" w:cs="Segoe UI"/>
          <w:lang w:val="en-GB"/>
        </w:rPr>
        <w:t>cultivated plants are of value</w:t>
      </w:r>
      <w:r w:rsidRPr="00566598">
        <w:rPr>
          <w:rFonts w:ascii="Segoe UI" w:hAnsi="Segoe UI" w:cs="Segoe UI"/>
          <w:lang w:val="en-GB"/>
        </w:rPr>
        <w:t xml:space="preserve"> for the local cultural heritage</w:t>
      </w:r>
    </w:p>
    <w:p w14:paraId="440F7A0E" w14:textId="77777777" w:rsidR="00E133A9" w:rsidRPr="00566598" w:rsidRDefault="00E133A9" w:rsidP="00E133A9">
      <w:pPr>
        <w:pStyle w:val="Listenabsatz"/>
        <w:numPr>
          <w:ilvl w:val="0"/>
          <w:numId w:val="3"/>
        </w:numPr>
        <w:spacing w:after="0" w:line="264" w:lineRule="auto"/>
        <w:ind w:left="426" w:hanging="284"/>
        <w:rPr>
          <w:rFonts w:ascii="Segoe UI" w:hAnsi="Segoe UI" w:cs="Segoe UI"/>
          <w:lang w:val="en-GB"/>
        </w:rPr>
      </w:pPr>
      <w:r w:rsidRPr="00566598">
        <w:rPr>
          <w:rFonts w:ascii="Segoe UI" w:hAnsi="Segoe UI" w:cs="Segoe UI"/>
          <w:lang w:val="en-GB"/>
        </w:rPr>
        <w:t>No GMOs have been used</w:t>
      </w:r>
    </w:p>
    <w:p w14:paraId="20CA4920" w14:textId="77777777" w:rsidR="00E133A9" w:rsidRPr="00566598" w:rsidRDefault="00E133A9" w:rsidP="00E133A9">
      <w:pPr>
        <w:pStyle w:val="Listenabsatz"/>
        <w:numPr>
          <w:ilvl w:val="0"/>
          <w:numId w:val="3"/>
        </w:numPr>
        <w:spacing w:after="0" w:line="264" w:lineRule="auto"/>
        <w:ind w:left="426" w:hanging="284"/>
        <w:rPr>
          <w:rFonts w:ascii="Segoe UI" w:hAnsi="Segoe UI" w:cs="Segoe UI"/>
          <w:lang w:val="en-GB"/>
        </w:rPr>
      </w:pPr>
      <w:r>
        <w:rPr>
          <w:rFonts w:ascii="Segoe UI" w:hAnsi="Segoe UI" w:cs="Segoe UI"/>
          <w:lang w:val="en-GB"/>
        </w:rPr>
        <w:t>L</w:t>
      </w:r>
      <w:r w:rsidRPr="00566598">
        <w:rPr>
          <w:rFonts w:ascii="Segoe UI" w:hAnsi="Segoe UI" w:cs="Segoe UI"/>
          <w:lang w:val="en-GB"/>
        </w:rPr>
        <w:t>ivestock is purebred and kept according to documented traditional husbandry methods and complies with applicable animal welfare regulations (EU regulation or national law).</w:t>
      </w:r>
    </w:p>
    <w:p w14:paraId="0B640288" w14:textId="77777777" w:rsidR="00E133A9" w:rsidRDefault="00E133A9" w:rsidP="0074747F">
      <w:pPr>
        <w:spacing w:after="0" w:line="216" w:lineRule="auto"/>
        <w:rPr>
          <w:rFonts w:ascii="Segoe UI" w:hAnsi="Segoe UI" w:cs="Segoe UI"/>
          <w:lang w:val="en-GB"/>
        </w:rPr>
      </w:pPr>
    </w:p>
    <w:p w14:paraId="16C1CDD6" w14:textId="77777777" w:rsidR="00E133A9" w:rsidRPr="00536ADB" w:rsidRDefault="00E133A9" w:rsidP="0074747F">
      <w:pPr>
        <w:spacing w:after="0" w:line="216" w:lineRule="auto"/>
        <w:jc w:val="both"/>
        <w:rPr>
          <w:rFonts w:ascii="Segoe UI" w:hAnsi="Segoe UI" w:cs="Segoe UI"/>
          <w:lang w:val="en-GB"/>
        </w:rPr>
      </w:pPr>
    </w:p>
    <w:tbl>
      <w:tblPr>
        <w:tblStyle w:val="Tabellenraster"/>
        <w:tblW w:w="9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16"/>
        <w:gridCol w:w="3006"/>
        <w:gridCol w:w="624"/>
        <w:gridCol w:w="1160"/>
        <w:gridCol w:w="3969"/>
      </w:tblGrid>
      <w:tr w:rsidR="00E133A9" w:rsidRPr="00566598" w14:paraId="351F5A28" w14:textId="77777777" w:rsidTr="006D7AE3">
        <w:tc>
          <w:tcPr>
            <w:tcW w:w="1216" w:type="dxa"/>
            <w:vAlign w:val="center"/>
          </w:tcPr>
          <w:p w14:paraId="24024796" w14:textId="77777777" w:rsidR="00E133A9" w:rsidRPr="00566598" w:rsidRDefault="00E133A9" w:rsidP="0074747F">
            <w:pPr>
              <w:spacing w:line="216" w:lineRule="auto"/>
              <w:rPr>
                <w:rFonts w:ascii="Segoe UI" w:hAnsi="Segoe UI" w:cs="Segoe UI"/>
                <w:lang w:val="en-GB"/>
              </w:rPr>
            </w:pPr>
            <w:r w:rsidRPr="00566598">
              <w:rPr>
                <w:rFonts w:ascii="Segoe UI" w:hAnsi="Segoe UI" w:cs="Segoe UI"/>
                <w:lang w:val="en-GB"/>
              </w:rPr>
              <w:t>Place, date</w:t>
            </w:r>
          </w:p>
        </w:tc>
        <w:tc>
          <w:tcPr>
            <w:tcW w:w="3006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6810BDB" w14:textId="77777777" w:rsidR="00E133A9" w:rsidRPr="00566598" w:rsidRDefault="00E133A9" w:rsidP="0074747F">
            <w:pPr>
              <w:spacing w:line="216" w:lineRule="auto"/>
              <w:rPr>
                <w:rFonts w:ascii="Segoe UI" w:hAnsi="Segoe UI" w:cs="Segoe UI"/>
              </w:rPr>
            </w:pPr>
          </w:p>
        </w:tc>
        <w:tc>
          <w:tcPr>
            <w:tcW w:w="624" w:type="dxa"/>
          </w:tcPr>
          <w:p w14:paraId="1FB0732E" w14:textId="77777777" w:rsidR="00E133A9" w:rsidRPr="00566598" w:rsidRDefault="00E133A9" w:rsidP="0074747F">
            <w:pPr>
              <w:spacing w:line="216" w:lineRule="auto"/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60" w:type="dxa"/>
          </w:tcPr>
          <w:p w14:paraId="4F3F5C0A" w14:textId="77777777" w:rsidR="00E133A9" w:rsidRPr="00566598" w:rsidRDefault="00E133A9" w:rsidP="0074747F">
            <w:pPr>
              <w:spacing w:line="216" w:lineRule="auto"/>
              <w:rPr>
                <w:rFonts w:ascii="Segoe UI" w:hAnsi="Segoe UI" w:cs="Segoe UI"/>
                <w:lang w:val="en-GB"/>
              </w:rPr>
            </w:pPr>
            <w:r w:rsidRPr="00566598">
              <w:rPr>
                <w:rFonts w:ascii="Segoe UI" w:hAnsi="Segoe UI" w:cs="Segoe UI"/>
                <w:lang w:val="en-GB"/>
              </w:rPr>
              <w:t>Signature</w:t>
            </w:r>
          </w:p>
        </w:tc>
        <w:tc>
          <w:tcPr>
            <w:tcW w:w="3969" w:type="dxa"/>
            <w:tcBorders>
              <w:bottom w:val="single" w:sz="4" w:space="0" w:color="A6A6A6" w:themeColor="background1" w:themeShade="A6"/>
            </w:tcBorders>
          </w:tcPr>
          <w:p w14:paraId="4CBACB8A" w14:textId="77777777" w:rsidR="00E133A9" w:rsidRPr="00566598" w:rsidRDefault="00E133A9" w:rsidP="0074747F">
            <w:pPr>
              <w:spacing w:line="216" w:lineRule="auto"/>
              <w:rPr>
                <w:rFonts w:ascii="Segoe UI" w:hAnsi="Segoe UI" w:cs="Segoe UI"/>
                <w:lang w:val="en-GB"/>
              </w:rPr>
            </w:pPr>
          </w:p>
        </w:tc>
      </w:tr>
    </w:tbl>
    <w:p w14:paraId="0ED26F06" w14:textId="4B5724B2" w:rsidR="00E133A9" w:rsidRDefault="00E133A9" w:rsidP="0074747F">
      <w:pPr>
        <w:spacing w:after="0" w:line="216" w:lineRule="auto"/>
        <w:rPr>
          <w:rFonts w:ascii="Segoe UI" w:hAnsi="Segoe UI" w:cs="Segoe UI"/>
          <w:lang w:val="en-GB"/>
        </w:rPr>
      </w:pPr>
    </w:p>
    <w:p w14:paraId="69279DB9" w14:textId="77777777" w:rsidR="0074747F" w:rsidRDefault="0074747F" w:rsidP="0074747F">
      <w:pPr>
        <w:spacing w:after="0" w:line="216" w:lineRule="auto"/>
        <w:rPr>
          <w:rFonts w:ascii="Segoe UI" w:hAnsi="Segoe UI" w:cs="Segoe UI"/>
          <w:lang w:val="en-GB"/>
        </w:rPr>
      </w:pPr>
    </w:p>
    <w:p w14:paraId="39F9FF63" w14:textId="77777777" w:rsidR="00E133A9" w:rsidRDefault="00E133A9" w:rsidP="00E133A9">
      <w:pPr>
        <w:spacing w:before="120" w:after="0" w:line="264" w:lineRule="auto"/>
        <w:rPr>
          <w:rFonts w:ascii="Segoe UI" w:hAnsi="Segoe UI" w:cs="Segoe UI"/>
          <w:lang w:val="en-GB"/>
        </w:rPr>
      </w:pPr>
      <w:r>
        <w:rPr>
          <w:rFonts w:ascii="Segoe UI" w:hAnsi="Segoe UI" w:cs="Segoe UI"/>
          <w:lang w:val="en-GB"/>
        </w:rPr>
        <w:t>T</w:t>
      </w:r>
      <w:r w:rsidRPr="00566598">
        <w:rPr>
          <w:rFonts w:ascii="Segoe UI" w:hAnsi="Segoe UI" w:cs="Segoe UI"/>
          <w:lang w:val="en-GB"/>
        </w:rPr>
        <w:t xml:space="preserve">ogether with your application </w:t>
      </w:r>
      <w:r>
        <w:rPr>
          <w:rFonts w:ascii="Segoe UI" w:hAnsi="Segoe UI" w:cs="Segoe UI"/>
          <w:lang w:val="en-GB"/>
        </w:rPr>
        <w:t xml:space="preserve">please </w:t>
      </w:r>
      <w:r w:rsidRPr="00566598">
        <w:rPr>
          <w:rFonts w:ascii="Segoe UI" w:hAnsi="Segoe UI" w:cs="Segoe UI"/>
          <w:lang w:val="en-GB"/>
        </w:rPr>
        <w:t>provide 2 to 4 pictures of each the product and the breed/variety in digital format that can be used for publishing.</w:t>
      </w:r>
      <w:r>
        <w:rPr>
          <w:rFonts w:ascii="Segoe UI" w:hAnsi="Segoe UI" w:cs="Segoe UI"/>
          <w:lang w:val="en-GB"/>
        </w:rPr>
        <w:t xml:space="preserve"> Please</w:t>
      </w:r>
      <w:r w:rsidRPr="007211DA">
        <w:rPr>
          <w:rFonts w:ascii="Segoe UI" w:hAnsi="Segoe UI" w:cs="Segoe UI"/>
          <w:lang w:val="en-GB"/>
        </w:rPr>
        <w:t xml:space="preserve"> s</w:t>
      </w:r>
      <w:r>
        <w:rPr>
          <w:rFonts w:ascii="Segoe UI" w:hAnsi="Segoe UI" w:cs="Segoe UI"/>
          <w:lang w:val="en-GB"/>
        </w:rPr>
        <w:t xml:space="preserve">end the signed application form to: </w:t>
      </w:r>
      <w:hyperlink r:id="rId12" w:history="1">
        <w:r w:rsidRPr="00201640">
          <w:rPr>
            <w:rStyle w:val="Hyperlink"/>
            <w:rFonts w:ascii="Segoe UI" w:hAnsi="Segoe UI" w:cs="Segoe UI"/>
            <w:lang w:val="en-GB"/>
          </w:rPr>
          <w:t>office@save-foundation.net</w:t>
        </w:r>
      </w:hyperlink>
      <w:r>
        <w:rPr>
          <w:rFonts w:ascii="Segoe UI" w:hAnsi="Segoe UI" w:cs="Segoe UI"/>
          <w:lang w:val="en-GB"/>
        </w:rPr>
        <w:t xml:space="preserve"> </w:t>
      </w:r>
    </w:p>
    <w:p w14:paraId="1C9A45A4" w14:textId="77777777" w:rsidR="00CA7BB8" w:rsidRPr="007211DA" w:rsidRDefault="00CA7BB8" w:rsidP="00791682">
      <w:pPr>
        <w:spacing w:before="120" w:after="0" w:line="264" w:lineRule="auto"/>
        <w:rPr>
          <w:rFonts w:ascii="Segoe UI" w:hAnsi="Segoe UI" w:cs="Segoe UI"/>
          <w:lang w:val="en-GB"/>
        </w:rPr>
      </w:pPr>
    </w:p>
    <w:sectPr w:rsidR="00CA7BB8" w:rsidRPr="007211DA" w:rsidSect="00536ADB">
      <w:headerReference w:type="default" r:id="rId13"/>
      <w:footerReference w:type="default" r:id="rId14"/>
      <w:pgSz w:w="11906" w:h="16838" w:code="9"/>
      <w:pgMar w:top="1134" w:right="907" w:bottom="907" w:left="907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D02A" w14:textId="77777777" w:rsidR="00917366" w:rsidRDefault="00917366" w:rsidP="00DD0F3E">
      <w:pPr>
        <w:spacing w:after="0" w:line="240" w:lineRule="auto"/>
      </w:pPr>
      <w:r>
        <w:separator/>
      </w:r>
    </w:p>
  </w:endnote>
  <w:endnote w:type="continuationSeparator" w:id="0">
    <w:p w14:paraId="536F54BE" w14:textId="77777777" w:rsidR="00917366" w:rsidRDefault="00917366" w:rsidP="00DD0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2694"/>
      <w:gridCol w:w="3402"/>
    </w:tblGrid>
    <w:tr w:rsidR="0066322F" w:rsidRPr="00A941AE" w14:paraId="7847F87E" w14:textId="77777777" w:rsidTr="00054D6D">
      <w:tc>
        <w:tcPr>
          <w:tcW w:w="3969" w:type="dxa"/>
        </w:tcPr>
        <w:p w14:paraId="5AB64A42" w14:textId="6E498D6F" w:rsidR="00DD0F3E" w:rsidRPr="00EE7744" w:rsidRDefault="005F5FF9">
          <w:pPr>
            <w:pStyle w:val="Fuzeile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r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SAVE Foundation Project Office</w:t>
          </w:r>
          <w:r w:rsidR="0066322F"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 xml:space="preserve"> </w:t>
          </w:r>
        </w:p>
        <w:p w14:paraId="1E4BAEE1" w14:textId="49849D7C" w:rsidR="0066322F" w:rsidRPr="0066322F" w:rsidRDefault="0066322F" w:rsidP="005F5FF9">
          <w:pPr>
            <w:pStyle w:val="Fuzeile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proofErr w:type="spellStart"/>
          <w:r w:rsidRPr="00CB778D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Neugasse</w:t>
          </w:r>
          <w:proofErr w:type="spellEnd"/>
          <w:r w:rsidRPr="00CB778D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 xml:space="preserve"> 30 ▪ 9000 St. Gallen ▪ </w:t>
          </w:r>
          <w:r w:rsidR="005F5FF9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Switzerland</w:t>
          </w:r>
        </w:p>
      </w:tc>
      <w:tc>
        <w:tcPr>
          <w:tcW w:w="2694" w:type="dxa"/>
        </w:tcPr>
        <w:p w14:paraId="73504222" w14:textId="137AC40E" w:rsidR="00DD0F3E" w:rsidRDefault="008641AA" w:rsidP="0066322F">
          <w:pPr>
            <w:pStyle w:val="Fuzeile"/>
            <w:jc w:val="center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www.save-foundation.net</w:t>
          </w:r>
        </w:p>
        <w:p w14:paraId="5880AC9A" w14:textId="15E4D8E7" w:rsidR="008641AA" w:rsidRPr="008641AA" w:rsidRDefault="008641AA" w:rsidP="0066322F">
          <w:pPr>
            <w:pStyle w:val="Fuzeile"/>
            <w:jc w:val="center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r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 xml:space="preserve">page </w:t>
          </w: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fldChar w:fldCharType="begin"/>
          </w: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instrText>PAGE   \* MERGEFORMAT</w:instrText>
          </w: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fldChar w:fldCharType="separate"/>
          </w:r>
          <w:r w:rsidR="00580336">
            <w:rPr>
              <w:rFonts w:ascii="Segoe UI" w:hAnsi="Segoe UI" w:cs="Segoe UI"/>
              <w:noProof/>
              <w:color w:val="4A6015"/>
              <w:sz w:val="17"/>
              <w:szCs w:val="17"/>
              <w:lang w:val="en-GB"/>
            </w:rPr>
            <w:t>1</w:t>
          </w: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fldChar w:fldCharType="end"/>
          </w:r>
          <w:r w:rsidRPr="008641AA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/2</w:t>
          </w:r>
        </w:p>
      </w:tc>
      <w:tc>
        <w:tcPr>
          <w:tcW w:w="3402" w:type="dxa"/>
        </w:tcPr>
        <w:p w14:paraId="5B6A78FE" w14:textId="6670B3AF" w:rsidR="00DD0F3E" w:rsidRPr="00EE7744" w:rsidRDefault="0066322F" w:rsidP="00DD0F3E">
          <w:pPr>
            <w:pStyle w:val="Fuzeile"/>
            <w:jc w:val="right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r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 xml:space="preserve"> </w:t>
          </w:r>
          <w:r w:rsidR="005F5FF9"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phone</w:t>
          </w:r>
          <w:r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 xml:space="preserve">: </w:t>
          </w:r>
          <w:r w:rsidR="00DD0F3E"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+41 71 222 74 10</w:t>
          </w:r>
        </w:p>
        <w:p w14:paraId="1EB09B71" w14:textId="77777777" w:rsidR="00DD0F3E" w:rsidRPr="00EE7744" w:rsidRDefault="00DD0F3E" w:rsidP="00DD0F3E">
          <w:pPr>
            <w:pStyle w:val="Fuzeile"/>
            <w:jc w:val="right"/>
            <w:rPr>
              <w:rFonts w:ascii="Segoe UI" w:hAnsi="Segoe UI" w:cs="Segoe UI"/>
              <w:color w:val="4A6015"/>
              <w:sz w:val="17"/>
              <w:szCs w:val="17"/>
              <w:lang w:val="en-GB"/>
            </w:rPr>
          </w:pPr>
          <w:r w:rsidRPr="00EE7744">
            <w:rPr>
              <w:rFonts w:ascii="Segoe UI" w:hAnsi="Segoe UI" w:cs="Segoe UI"/>
              <w:color w:val="4A6015"/>
              <w:sz w:val="17"/>
              <w:szCs w:val="17"/>
              <w:lang w:val="en-GB"/>
            </w:rPr>
            <w:t>office@save-foundation.net</w:t>
          </w:r>
        </w:p>
      </w:tc>
    </w:tr>
  </w:tbl>
  <w:p w14:paraId="7C14EDAF" w14:textId="77777777" w:rsidR="00DD0F3E" w:rsidRPr="0066322F" w:rsidRDefault="002E7E6F">
    <w:pPr>
      <w:pStyle w:val="Fuzeile"/>
      <w:rPr>
        <w:lang w:val="en-GB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B7041C" wp14:editId="2B1EC52C">
              <wp:simplePos x="0" y="0"/>
              <wp:positionH relativeFrom="column">
                <wp:posOffset>-3810</wp:posOffset>
              </wp:positionH>
              <wp:positionV relativeFrom="paragraph">
                <wp:posOffset>-327025</wp:posOffset>
              </wp:positionV>
              <wp:extent cx="6408000" cy="0"/>
              <wp:effectExtent l="0" t="0" r="0" b="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8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4A6015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76A2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.3pt;margin-top:-25.75pt;width:504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" strokecolor="#4a6015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753E0" w14:textId="77777777" w:rsidR="00917366" w:rsidRDefault="00917366" w:rsidP="00DD0F3E">
      <w:pPr>
        <w:spacing w:after="0" w:line="240" w:lineRule="auto"/>
      </w:pPr>
      <w:r>
        <w:separator/>
      </w:r>
    </w:p>
  </w:footnote>
  <w:footnote w:type="continuationSeparator" w:id="0">
    <w:p w14:paraId="1554E1DD" w14:textId="77777777" w:rsidR="00917366" w:rsidRDefault="00917366" w:rsidP="00DD0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6519"/>
    </w:tblGrid>
    <w:tr w:rsidR="00DD0F3E" w:rsidRPr="00A941AE" w14:paraId="0479548F" w14:textId="77777777" w:rsidTr="0066322F">
      <w:trPr>
        <w:trHeight w:val="1134"/>
      </w:trPr>
      <w:tc>
        <w:tcPr>
          <w:tcW w:w="3119" w:type="dxa"/>
        </w:tcPr>
        <w:p w14:paraId="30E79555" w14:textId="77777777" w:rsidR="00DD0F3E" w:rsidRDefault="0066322F">
          <w:pPr>
            <w:pStyle w:val="Kopfzeile"/>
            <w:rPr>
              <w:rFonts w:ascii="Segoe UI" w:hAnsi="Segoe UI" w:cs="Segoe UI"/>
              <w:sz w:val="18"/>
              <w:szCs w:val="18"/>
            </w:rPr>
          </w:pPr>
          <w:r>
            <w:rPr>
              <w:rFonts w:ascii="Segoe UI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385555FE" wp14:editId="3CD0BB87">
                <wp:extent cx="1807596" cy="720000"/>
                <wp:effectExtent l="0" t="0" r="0" b="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AVE Logo Text seitlic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7596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9" w:type="dxa"/>
        </w:tcPr>
        <w:p w14:paraId="3F58A0F1" w14:textId="77777777" w:rsidR="0066322F" w:rsidRPr="0066322F" w:rsidRDefault="0066322F" w:rsidP="00E426E8">
          <w:pPr>
            <w:tabs>
              <w:tab w:val="left" w:pos="2127"/>
            </w:tabs>
            <w:spacing w:before="140" w:line="336" w:lineRule="auto"/>
            <w:rPr>
              <w:rFonts w:ascii="Arial" w:hAnsi="Arial"/>
              <w:color w:val="4A6015"/>
              <w:sz w:val="20"/>
              <w:lang w:val="en-GB"/>
            </w:rPr>
          </w:pPr>
          <w:r w:rsidRPr="0066322F">
            <w:rPr>
              <w:rFonts w:ascii="Arial" w:hAnsi="Arial"/>
              <w:b/>
              <w:color w:val="4A6015"/>
              <w:lang w:val="en-GB"/>
            </w:rPr>
            <w:t>S</w:t>
          </w:r>
          <w:r w:rsidRPr="0066322F">
            <w:rPr>
              <w:rFonts w:ascii="Arial" w:hAnsi="Arial"/>
              <w:color w:val="4A6015"/>
              <w:sz w:val="20"/>
              <w:lang w:val="en-GB"/>
            </w:rPr>
            <w:t xml:space="preserve">afeguard for </w:t>
          </w:r>
          <w:r w:rsidRPr="0066322F">
            <w:rPr>
              <w:rFonts w:ascii="Arial" w:hAnsi="Arial"/>
              <w:b/>
              <w:color w:val="4A6015"/>
              <w:lang w:val="en-GB"/>
            </w:rPr>
            <w:t>A</w:t>
          </w:r>
          <w:r w:rsidRPr="0066322F">
            <w:rPr>
              <w:rFonts w:ascii="Arial" w:hAnsi="Arial"/>
              <w:color w:val="4A6015"/>
              <w:sz w:val="20"/>
              <w:lang w:val="en-GB"/>
            </w:rPr>
            <w:t xml:space="preserve">gricultural </w:t>
          </w:r>
          <w:r w:rsidRPr="0066322F">
            <w:rPr>
              <w:rFonts w:ascii="Arial" w:hAnsi="Arial"/>
              <w:b/>
              <w:color w:val="4A6015"/>
              <w:lang w:val="en-GB"/>
            </w:rPr>
            <w:t>V</w:t>
          </w:r>
          <w:r w:rsidRPr="0066322F">
            <w:rPr>
              <w:rFonts w:ascii="Arial" w:hAnsi="Arial"/>
              <w:color w:val="4A6015"/>
              <w:spacing w:val="-15"/>
              <w:sz w:val="20"/>
              <w:lang w:val="en-GB"/>
            </w:rPr>
            <w:t>a</w:t>
          </w:r>
          <w:r w:rsidRPr="0066322F">
            <w:rPr>
              <w:rFonts w:ascii="Arial" w:hAnsi="Arial"/>
              <w:color w:val="4A6015"/>
              <w:sz w:val="20"/>
              <w:lang w:val="en-GB"/>
            </w:rPr>
            <w:t xml:space="preserve">rieties in </w:t>
          </w:r>
          <w:r w:rsidRPr="0066322F">
            <w:rPr>
              <w:rFonts w:ascii="Arial" w:hAnsi="Arial"/>
              <w:b/>
              <w:color w:val="4A6015"/>
              <w:lang w:val="en-GB"/>
            </w:rPr>
            <w:t>E</w:t>
          </w:r>
          <w:r w:rsidRPr="0066322F">
            <w:rPr>
              <w:rFonts w:ascii="Arial" w:hAnsi="Arial"/>
              <w:color w:val="4A6015"/>
              <w:sz w:val="20"/>
              <w:lang w:val="en-GB"/>
            </w:rPr>
            <w:t>urope</w:t>
          </w:r>
          <w:r w:rsidRPr="0066322F">
            <w:rPr>
              <w:noProof/>
              <w:color w:val="4A6015"/>
              <w:lang w:val="en-GB" w:eastAsia="de-DE"/>
            </w:rPr>
            <w:t xml:space="preserve"> </w:t>
          </w:r>
        </w:p>
        <w:p w14:paraId="462306D5" w14:textId="77777777" w:rsidR="0066322F" w:rsidRPr="0066322F" w:rsidRDefault="0066322F" w:rsidP="00E426E8">
          <w:pPr>
            <w:tabs>
              <w:tab w:val="left" w:pos="2127"/>
            </w:tabs>
            <w:spacing w:line="336" w:lineRule="auto"/>
            <w:rPr>
              <w:rFonts w:ascii="Arial" w:hAnsi="Arial"/>
              <w:color w:val="4A6015"/>
              <w:sz w:val="20"/>
            </w:rPr>
          </w:pPr>
          <w:r w:rsidRPr="0066322F">
            <w:rPr>
              <w:rFonts w:ascii="Arial" w:hAnsi="Arial"/>
              <w:color w:val="4A6015"/>
              <w:sz w:val="20"/>
            </w:rPr>
            <w:t xml:space="preserve">Sicherung der landwirtschaftlichen </w:t>
          </w:r>
          <w:proofErr w:type="spellStart"/>
          <w:r w:rsidRPr="0066322F">
            <w:rPr>
              <w:rFonts w:ascii="Arial" w:hAnsi="Arial"/>
              <w:color w:val="4A6015"/>
              <w:sz w:val="20"/>
            </w:rPr>
            <w:t>ArtenVielfalt</w:t>
          </w:r>
          <w:proofErr w:type="spellEnd"/>
          <w:r w:rsidRPr="0066322F">
            <w:rPr>
              <w:rFonts w:ascii="Arial" w:hAnsi="Arial"/>
              <w:color w:val="4A6015"/>
              <w:sz w:val="20"/>
            </w:rPr>
            <w:t xml:space="preserve"> in Europa</w:t>
          </w:r>
        </w:p>
        <w:p w14:paraId="48C9E595" w14:textId="77777777" w:rsidR="00DD0F3E" w:rsidRPr="00CB778D" w:rsidRDefault="0066322F" w:rsidP="00E426E8">
          <w:pPr>
            <w:pStyle w:val="Kopfzeile"/>
            <w:spacing w:line="336" w:lineRule="auto"/>
            <w:rPr>
              <w:rFonts w:ascii="Segoe UI" w:hAnsi="Segoe UI" w:cs="Segoe UI"/>
              <w:sz w:val="18"/>
              <w:szCs w:val="18"/>
              <w:lang w:val="fr-CH"/>
            </w:rPr>
          </w:pPr>
          <w:r w:rsidRPr="0066322F">
            <w:rPr>
              <w:rFonts w:ascii="Arial" w:hAnsi="Arial"/>
              <w:color w:val="4A6015"/>
              <w:sz w:val="20"/>
              <w:lang w:val="fr-CH"/>
            </w:rPr>
            <w:t>Sauvegarde pour l'Agriculture des Variétés d'Europe</w:t>
          </w:r>
        </w:p>
      </w:tc>
    </w:tr>
  </w:tbl>
  <w:p w14:paraId="3DAD93BE" w14:textId="77777777" w:rsidR="00DD0F3E" w:rsidRPr="00CB778D" w:rsidRDefault="00DD0F3E">
    <w:pPr>
      <w:pStyle w:val="Kopfzeile"/>
      <w:rPr>
        <w:rFonts w:ascii="Segoe UI" w:hAnsi="Segoe UI" w:cs="Segoe UI"/>
        <w:sz w:val="17"/>
        <w:szCs w:val="17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55E83"/>
    <w:multiLevelType w:val="hybridMultilevel"/>
    <w:tmpl w:val="00DC3C64"/>
    <w:lvl w:ilvl="0" w:tplc="2AA448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41F89"/>
    <w:multiLevelType w:val="hybridMultilevel"/>
    <w:tmpl w:val="293677BA"/>
    <w:lvl w:ilvl="0" w:tplc="485691B0">
      <w:start w:val="1"/>
      <w:numFmt w:val="bullet"/>
      <w:lvlText w:val="▪"/>
      <w:lvlJc w:val="left"/>
      <w:pPr>
        <w:ind w:left="720" w:hanging="360"/>
      </w:pPr>
      <w:rPr>
        <w:rFonts w:ascii="Arial" w:hAnsi="Arial" w:hint="default"/>
        <w:color w:val="595959" w:themeColor="text1" w:themeTint="A6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94C0B"/>
    <w:multiLevelType w:val="multilevel"/>
    <w:tmpl w:val="2F4CDE56"/>
    <w:lvl w:ilvl="0">
      <w:start w:val="1"/>
      <w:numFmt w:val="decimal"/>
      <w:pStyle w:val="FormatTemplateSAVEProjectPropos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95121781">
    <w:abstractNumId w:val="0"/>
  </w:num>
  <w:num w:numId="2" w16cid:durableId="317152555">
    <w:abstractNumId w:val="2"/>
  </w:num>
  <w:num w:numId="3" w16cid:durableId="131275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73"/>
    <w:rsid w:val="00003538"/>
    <w:rsid w:val="00054D6D"/>
    <w:rsid w:val="000773D9"/>
    <w:rsid w:val="00090278"/>
    <w:rsid w:val="000F7C90"/>
    <w:rsid w:val="0013728C"/>
    <w:rsid w:val="00213FE0"/>
    <w:rsid w:val="0023471B"/>
    <w:rsid w:val="002B3894"/>
    <w:rsid w:val="002E7E6F"/>
    <w:rsid w:val="00312D73"/>
    <w:rsid w:val="003B4E60"/>
    <w:rsid w:val="004109DE"/>
    <w:rsid w:val="00461644"/>
    <w:rsid w:val="00496E9C"/>
    <w:rsid w:val="004A6191"/>
    <w:rsid w:val="004B065E"/>
    <w:rsid w:val="00510111"/>
    <w:rsid w:val="00536ADB"/>
    <w:rsid w:val="00566598"/>
    <w:rsid w:val="00580336"/>
    <w:rsid w:val="005B0CB5"/>
    <w:rsid w:val="005E251D"/>
    <w:rsid w:val="005F5FF9"/>
    <w:rsid w:val="0066322F"/>
    <w:rsid w:val="006A3E46"/>
    <w:rsid w:val="00713043"/>
    <w:rsid w:val="007147C2"/>
    <w:rsid w:val="007211DA"/>
    <w:rsid w:val="0074747F"/>
    <w:rsid w:val="00771406"/>
    <w:rsid w:val="00791682"/>
    <w:rsid w:val="007C6137"/>
    <w:rsid w:val="007D0F5B"/>
    <w:rsid w:val="008641AA"/>
    <w:rsid w:val="008A5D3E"/>
    <w:rsid w:val="00910A02"/>
    <w:rsid w:val="009133FD"/>
    <w:rsid w:val="00917366"/>
    <w:rsid w:val="00991543"/>
    <w:rsid w:val="00A12334"/>
    <w:rsid w:val="00A941AE"/>
    <w:rsid w:val="00B07A76"/>
    <w:rsid w:val="00B13877"/>
    <w:rsid w:val="00B417C8"/>
    <w:rsid w:val="00BA3488"/>
    <w:rsid w:val="00BE3BDA"/>
    <w:rsid w:val="00C06475"/>
    <w:rsid w:val="00CA3BAD"/>
    <w:rsid w:val="00CA7BB8"/>
    <w:rsid w:val="00CB778D"/>
    <w:rsid w:val="00CF4156"/>
    <w:rsid w:val="00D030B4"/>
    <w:rsid w:val="00D158F6"/>
    <w:rsid w:val="00D96B24"/>
    <w:rsid w:val="00DC6FB3"/>
    <w:rsid w:val="00DD0F3E"/>
    <w:rsid w:val="00DD73E6"/>
    <w:rsid w:val="00E133A9"/>
    <w:rsid w:val="00E17312"/>
    <w:rsid w:val="00E426E8"/>
    <w:rsid w:val="00E612D1"/>
    <w:rsid w:val="00EC76C8"/>
    <w:rsid w:val="00EE7744"/>
    <w:rsid w:val="00EF79FB"/>
    <w:rsid w:val="00F3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F3CFA0"/>
  <w15:chartTrackingRefBased/>
  <w15:docId w15:val="{75308441-F109-4E94-8AB7-10530A29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TemplateSAVEProjectProposal">
    <w:name w:val="Format Template SAVE Project Proposal"/>
    <w:basedOn w:val="Standard"/>
    <w:link w:val="FormatTemplateSAVEProjectProposalZchn"/>
    <w:qFormat/>
    <w:rsid w:val="00B417C8"/>
    <w:pPr>
      <w:numPr>
        <w:numId w:val="2"/>
      </w:numPr>
      <w:tabs>
        <w:tab w:val="left" w:pos="5380"/>
        <w:tab w:val="left" w:pos="5480"/>
      </w:tabs>
      <w:spacing w:after="120" w:line="240" w:lineRule="auto"/>
      <w:ind w:hanging="360"/>
      <w:jc w:val="both"/>
    </w:pPr>
    <w:rPr>
      <w:rFonts w:ascii="Arial" w:eastAsia="Times New Roman" w:hAnsi="Arial" w:cs="Arial"/>
      <w:b/>
      <w:sz w:val="24"/>
      <w:szCs w:val="24"/>
      <w:lang w:eastAsia="de-CH"/>
    </w:rPr>
  </w:style>
  <w:style w:type="character" w:customStyle="1" w:styleId="FormatTemplateSAVEProjectProposalZchn">
    <w:name w:val="Format Template SAVE Project Proposal Zchn"/>
    <w:basedOn w:val="Absatz-Standardschriftart"/>
    <w:link w:val="FormatTemplateSAVEProjectProposal"/>
    <w:rsid w:val="00B417C8"/>
    <w:rPr>
      <w:rFonts w:ascii="Arial" w:eastAsia="Times New Roman" w:hAnsi="Arial" w:cs="Arial"/>
      <w:b/>
      <w:sz w:val="24"/>
      <w:szCs w:val="24"/>
      <w:lang w:eastAsia="de-CH"/>
    </w:rPr>
  </w:style>
  <w:style w:type="paragraph" w:customStyle="1" w:styleId="SAVEText">
    <w:name w:val="SAVE Text"/>
    <w:link w:val="SAVETextZchn"/>
    <w:qFormat/>
    <w:rsid w:val="00090278"/>
    <w:pPr>
      <w:spacing w:after="120" w:line="288" w:lineRule="auto"/>
    </w:pPr>
    <w:rPr>
      <w:rFonts w:asciiTheme="majorHAnsi" w:eastAsiaTheme="majorEastAsia" w:hAnsiTheme="majorHAnsi" w:cstheme="majorBidi"/>
      <w:color w:val="365F91" w:themeColor="accent1" w:themeShade="BF"/>
      <w:sz w:val="36"/>
      <w:szCs w:val="26"/>
    </w:rPr>
  </w:style>
  <w:style w:type="character" w:customStyle="1" w:styleId="SAVETextZchn">
    <w:name w:val="SAVE Text Zchn"/>
    <w:basedOn w:val="Absatz-Standardschriftart"/>
    <w:link w:val="SAVEText"/>
    <w:rsid w:val="00090278"/>
    <w:rPr>
      <w:rFonts w:asciiTheme="majorHAnsi" w:eastAsiaTheme="majorEastAsia" w:hAnsiTheme="majorHAnsi" w:cstheme="majorBidi"/>
      <w:color w:val="365F91" w:themeColor="accent1" w:themeShade="BF"/>
      <w:sz w:val="36"/>
      <w:szCs w:val="26"/>
    </w:rPr>
  </w:style>
  <w:style w:type="table" w:customStyle="1" w:styleId="SAVETabelle">
    <w:name w:val="SAVE Tabelle"/>
    <w:basedOn w:val="NormaleTabelle"/>
    <w:uiPriority w:val="99"/>
    <w:rsid w:val="00090278"/>
    <w:pPr>
      <w:spacing w:after="0" w:line="240" w:lineRule="auto"/>
    </w:pPr>
    <w:rPr>
      <w:rFonts w:ascii="Segoe UI" w:hAnsi="Segoe U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DD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0F3E"/>
  </w:style>
  <w:style w:type="paragraph" w:styleId="Fuzeile">
    <w:name w:val="footer"/>
    <w:basedOn w:val="Standard"/>
    <w:link w:val="FuzeileZchn"/>
    <w:uiPriority w:val="99"/>
    <w:unhideWhenUsed/>
    <w:rsid w:val="00DD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0F3E"/>
  </w:style>
  <w:style w:type="character" w:styleId="Hyperlink">
    <w:name w:val="Hyperlink"/>
    <w:basedOn w:val="Absatz-Standardschriftart"/>
    <w:uiPriority w:val="99"/>
    <w:unhideWhenUsed/>
    <w:rsid w:val="00DD0F3E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DD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FB3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BA3488"/>
    <w:rPr>
      <w:color w:val="808080"/>
    </w:rPr>
  </w:style>
  <w:style w:type="paragraph" w:styleId="Listenabsatz">
    <w:name w:val="List Paragraph"/>
    <w:basedOn w:val="Standard"/>
    <w:uiPriority w:val="34"/>
    <w:qFormat/>
    <w:rsid w:val="007147C2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21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save-foundation.ne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02%20Vorlagen\Word-Vorlage%20Wildobstbroschuer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16fc53-9ede-453a-a6b7-e5d0ba671471">A7H4WPTKK564-564773470-1051</_dlc_DocId>
    <_dlc_DocIdUrl xmlns="2a16fc53-9ede-453a-a6b7-e5d0ba671471">
      <Url>https://savefoundationch.sharepoint.com/sites/SAVEFoundationProjectOffice/_layouts/15/DocIdRedir.aspx?ID=A7H4WPTKK564-564773470-1051</Url>
      <Description>A7H4WPTKK564-564773470-1051</Description>
    </_dlc_DocIdUrl>
    <lcf76f155ced4ddcb4097134ff3c332f xmlns="1b3a2466-1abe-4e33-b65c-eac1671d5a28">
      <Terms xmlns="http://schemas.microsoft.com/office/infopath/2007/PartnerControls"/>
    </lcf76f155ced4ddcb4097134ff3c332f>
    <TaxCatchAll xmlns="2a16fc53-9ede-453a-a6b7-e5d0ba6714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D167F5B06DB940A108E6DBD9102213" ma:contentTypeVersion="13" ma:contentTypeDescription="Ein neues Dokument erstellen." ma:contentTypeScope="" ma:versionID="34bb60a33074a0f8c31e78f551491722">
  <xsd:schema xmlns:xsd="http://www.w3.org/2001/XMLSchema" xmlns:xs="http://www.w3.org/2001/XMLSchema" xmlns:p="http://schemas.microsoft.com/office/2006/metadata/properties" xmlns:ns2="2a16fc53-9ede-453a-a6b7-e5d0ba671471" xmlns:ns3="1b3a2466-1abe-4e33-b65c-eac1671d5a28" targetNamespace="http://schemas.microsoft.com/office/2006/metadata/properties" ma:root="true" ma:fieldsID="afd8128e34574b4a051350926db7413d" ns2:_="" ns3:_="">
    <xsd:import namespace="2a16fc53-9ede-453a-a6b7-e5d0ba671471"/>
    <xsd:import namespace="1b3a2466-1abe-4e33-b65c-eac1671d5a2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6fc53-9ede-453a-a6b7-e5d0ba6714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d120c33d-38e0-4b28-aa09-c4b64f4de8c4}" ma:internalName="TaxCatchAll" ma:showField="CatchAllData" ma:web="2a16fc53-9ede-453a-a6b7-e5d0ba671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2466-1abe-4e33-b65c-eac1671d5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cb69c0b5-a67b-4b8d-bf3b-5c77d882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791248-7073-407A-AC38-A0F7A62B9A69}">
  <ds:schemaRefs>
    <ds:schemaRef ds:uri="http://schemas.microsoft.com/office/2006/metadata/properties"/>
    <ds:schemaRef ds:uri="http://schemas.microsoft.com/office/infopath/2007/PartnerControls"/>
    <ds:schemaRef ds:uri="2a16fc53-9ede-453a-a6b7-e5d0ba671471"/>
    <ds:schemaRef ds:uri="1b3a2466-1abe-4e33-b65c-eac1671d5a28"/>
  </ds:schemaRefs>
</ds:datastoreItem>
</file>

<file path=customXml/itemProps2.xml><?xml version="1.0" encoding="utf-8"?>
<ds:datastoreItem xmlns:ds="http://schemas.openxmlformats.org/officeDocument/2006/customXml" ds:itemID="{56A640DC-2A28-4886-A768-4590B78EF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CF8C1-201A-4B66-8E97-89813AEE51E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A5383A4-E6F0-44AB-9BD7-4DCCC9375CFA}"/>
</file>

<file path=docProps/app.xml><?xml version="1.0" encoding="utf-8"?>
<Properties xmlns="http://schemas.openxmlformats.org/officeDocument/2006/extended-properties" xmlns:vt="http://schemas.openxmlformats.org/officeDocument/2006/docPropsVTypes">
  <Template>Word-Vorlage Wildobstbroschuere.dotx</Template>
  <TotalTime>0</TotalTime>
  <Pages>2</Pages>
  <Words>217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Vorlage</dc:creator>
  <cp:keywords/>
  <dc:description/>
  <cp:lastModifiedBy>Waltraud Kugler</cp:lastModifiedBy>
  <cp:revision>16</cp:revision>
  <cp:lastPrinted>2024-04-30T13:36:00Z</cp:lastPrinted>
  <dcterms:created xsi:type="dcterms:W3CDTF">2024-04-29T15:03:00Z</dcterms:created>
  <dcterms:modified xsi:type="dcterms:W3CDTF">2026-06-30T06:34:00Z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0x010100D4D167F5B06DB940A108E6DBD9102213</vt:lpwstr>
  </property>
  <property fmtid="{D5CDD505-2E9C-101B-9397-08002B2CF9AE}" pid="3" name="_dlc_DocIdItemGuid">
    <vt:lpwstr>b5b65ce1-3fda-49a5-a07c-c88606dc5ab4</vt:lpwstr>
  </property>
  <property fmtid="{D5CDD505-2E9C-101B-9397-08002B2CF9AE}" pid="4" name="MediaServiceImageTags">
    <vt:lpwstr/>
  </property>
</Properties>
</file>